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1853CD" w:rsidRDefault="001853CD" w:rsidP="00C92DD8"/>
    <w:p w:rsidR="001853CD" w:rsidRDefault="001853CD" w:rsidP="00C92DD8"/>
    <w:p w:rsidR="001853CD" w:rsidRDefault="001853CD" w:rsidP="00C92DD8"/>
    <w:p w:rsidR="001853CD" w:rsidRPr="00C641D0" w:rsidRDefault="001853CD" w:rsidP="00C92DD8"/>
    <w:p w:rsidR="006A3710" w:rsidRPr="00C641D0" w:rsidRDefault="006A3710" w:rsidP="00C92DD8"/>
    <w:p w:rsidR="006A3710" w:rsidRPr="00C641D0" w:rsidRDefault="006A3710" w:rsidP="00C92DD8"/>
    <w:p w:rsidR="006A3710" w:rsidRPr="00C641D0" w:rsidRDefault="006A3710" w:rsidP="00C92DD8"/>
    <w:p w:rsidR="006A3710" w:rsidRPr="00C641D0" w:rsidRDefault="009C48A0" w:rsidP="00C92DD8">
      <w:pPr>
        <w:jc w:val="center"/>
      </w:pPr>
      <w:r>
        <w:t>Feelings and Emphatic Responses</w:t>
      </w:r>
    </w:p>
    <w:p w:rsidR="00CB5B41" w:rsidRPr="00C641D0" w:rsidRDefault="009C48A0"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9C48A0"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9C48A0" w:rsidRDefault="009C48A0">
      <w:pPr>
        <w:spacing w:line="240" w:lineRule="auto"/>
        <w:rPr>
          <w:rFonts w:ascii="Times" w:eastAsia="Times New Roman" w:hAnsi="Times" w:cs="Times"/>
        </w:rPr>
      </w:pPr>
      <w:r>
        <w:br w:type="page"/>
      </w:r>
    </w:p>
    <w:p w:rsidR="00CB09FA" w:rsidRDefault="00CB09FA" w:rsidP="00CB09FA">
      <w:pPr>
        <w:pStyle w:val="ListNumber"/>
        <w:spacing w:line="480" w:lineRule="auto"/>
        <w:jc w:val="center"/>
      </w:pPr>
      <w:r>
        <w:lastRenderedPageBreak/>
        <w:t>Feelings and Emphatic Responses</w:t>
      </w:r>
    </w:p>
    <w:p w:rsidR="00185788" w:rsidRPr="00127D5A" w:rsidRDefault="00185788" w:rsidP="006B6814">
      <w:pPr>
        <w:pStyle w:val="Bheading"/>
        <w:spacing w:line="480" w:lineRule="auto"/>
        <w:jc w:val="center"/>
      </w:pPr>
      <w:r w:rsidRPr="00127D5A">
        <w:t>Reflective Listening IV</w:t>
      </w:r>
    </w:p>
    <w:p w:rsidR="009C48A0" w:rsidRDefault="009C48A0" w:rsidP="009C48A0">
      <w:pPr>
        <w:pStyle w:val="ListNumber"/>
        <w:numPr>
          <w:ilvl w:val="3"/>
          <w:numId w:val="2"/>
        </w:numPr>
        <w:spacing w:line="480" w:lineRule="auto"/>
        <w:ind w:left="360"/>
      </w:pPr>
      <w:r>
        <w:t>“When I took that test, it was really hard. And I guess I was nervous. I mean, I couldn’t think of any of the answers.”</w:t>
      </w:r>
      <w:bookmarkStart w:id="0" w:name="_GoBack"/>
      <w:bookmarkEnd w:id="0"/>
    </w:p>
    <w:p w:rsidR="009C48A0" w:rsidRDefault="00817DFA" w:rsidP="009C48A0">
      <w:pPr>
        <w:pStyle w:val="ListNumber"/>
        <w:spacing w:line="480" w:lineRule="auto"/>
        <w:ind w:left="360"/>
      </w:pPr>
      <w:r>
        <w:t>FEELING: You</w:t>
      </w:r>
      <w:r w:rsidR="00507A56">
        <w:t xml:space="preserve"> are panicky</w:t>
      </w:r>
    </w:p>
    <w:p w:rsidR="009C48A0" w:rsidRDefault="009C48A0" w:rsidP="009C48A0">
      <w:pPr>
        <w:pStyle w:val="ListNumber"/>
        <w:spacing w:line="480" w:lineRule="auto"/>
        <w:ind w:left="360"/>
      </w:pPr>
      <w:r>
        <w:t>EMPATHIC RESPONSE:</w:t>
      </w:r>
      <w:r w:rsidR="00274851">
        <w:t xml:space="preserve"> You panicked because of the tests. </w:t>
      </w:r>
      <w:r w:rsidR="00991FA7">
        <w:t xml:space="preserve">Tests </w:t>
      </w:r>
      <w:r w:rsidR="00CB09FA">
        <w:t>can</w:t>
      </w:r>
      <w:r w:rsidR="00274851">
        <w:t xml:space="preserve"> make you feel you</w:t>
      </w:r>
      <w:r w:rsidR="00CB09FA">
        <w:t xml:space="preserve"> are</w:t>
      </w:r>
      <w:r w:rsidR="00274851">
        <w:t xml:space="preserve"> unprepared</w:t>
      </w:r>
      <w:r w:rsidR="00232D24">
        <w:t xml:space="preserve"> even when you have. </w:t>
      </w:r>
    </w:p>
    <w:p w:rsidR="009C48A0" w:rsidRDefault="009C48A0" w:rsidP="009C48A0">
      <w:pPr>
        <w:pStyle w:val="ListNumber"/>
        <w:numPr>
          <w:ilvl w:val="0"/>
          <w:numId w:val="2"/>
        </w:numPr>
        <w:spacing w:line="480" w:lineRule="auto"/>
        <w:ind w:left="360"/>
      </w:pPr>
      <w:r>
        <w:t>“Those guys are lousy! They’re always snickering and making fun of other people, especially people who have a disability. They make me sick!”</w:t>
      </w:r>
    </w:p>
    <w:p w:rsidR="009C48A0" w:rsidRDefault="00817DFA" w:rsidP="009C48A0">
      <w:pPr>
        <w:pStyle w:val="ListNumber"/>
        <w:spacing w:line="480" w:lineRule="auto"/>
        <w:ind w:left="360"/>
      </w:pPr>
      <w:r>
        <w:t>FEELING: You</w:t>
      </w:r>
      <w:r w:rsidR="009A7651">
        <w:t xml:space="preserve"> are annoyed</w:t>
      </w:r>
    </w:p>
    <w:p w:rsidR="009C48A0" w:rsidRDefault="009C48A0" w:rsidP="009C48A0">
      <w:pPr>
        <w:pStyle w:val="ListNumber"/>
        <w:spacing w:line="480" w:lineRule="auto"/>
        <w:ind w:left="360"/>
      </w:pPr>
      <w:r>
        <w:t>EMPATHIC RESPONSE:</w:t>
      </w:r>
      <w:r w:rsidR="00441873">
        <w:t xml:space="preserve"> You feel annoyed because </w:t>
      </w:r>
      <w:r w:rsidR="00E72C59">
        <w:t>they are</w:t>
      </w:r>
      <w:r w:rsidR="004B3518">
        <w:t xml:space="preserve"> inconsiderate of other people’s feelings. </w:t>
      </w:r>
    </w:p>
    <w:p w:rsidR="009C48A0" w:rsidRDefault="009C48A0" w:rsidP="009C48A0">
      <w:pPr>
        <w:pStyle w:val="ListNumber"/>
        <w:numPr>
          <w:ilvl w:val="0"/>
          <w:numId w:val="2"/>
        </w:numPr>
        <w:spacing w:line="480" w:lineRule="auto"/>
        <w:ind w:left="360"/>
      </w:pPr>
      <w:r>
        <w:t>“I know Jim said we could be buddies at swim practice, but I’m probably not as good a swimmer as he is. I feel sort of silly trying to swim with him. Maybe he would like to have a better buddy.”</w:t>
      </w:r>
    </w:p>
    <w:p w:rsidR="009C48A0" w:rsidRDefault="009C48A0" w:rsidP="009C48A0">
      <w:pPr>
        <w:pStyle w:val="ListNumber"/>
        <w:spacing w:line="480" w:lineRule="auto"/>
        <w:ind w:left="360"/>
      </w:pPr>
      <w:r>
        <w:t>FEELING:</w:t>
      </w:r>
      <w:r w:rsidR="00C42431">
        <w:t xml:space="preserve"> You feel incompetent</w:t>
      </w:r>
    </w:p>
    <w:p w:rsidR="009C48A0" w:rsidRDefault="009C48A0" w:rsidP="009C48A0">
      <w:pPr>
        <w:pStyle w:val="ListNumber"/>
        <w:spacing w:line="480" w:lineRule="auto"/>
        <w:ind w:left="360"/>
      </w:pPr>
      <w:r>
        <w:t xml:space="preserve">EMPATHIC </w:t>
      </w:r>
      <w:r w:rsidR="00817DFA">
        <w:t>RESPONSE: It</w:t>
      </w:r>
      <w:r w:rsidR="00775771">
        <w:t xml:space="preserve"> is </w:t>
      </w:r>
      <w:r w:rsidR="00CB09FA">
        <w:t xml:space="preserve">only </w:t>
      </w:r>
      <w:r w:rsidR="00775771">
        <w:t>natural that you feel incompetent when you compare yourself with an expert in any particular field. But with practice</w:t>
      </w:r>
      <w:r w:rsidR="00CB09FA">
        <w:t>,</w:t>
      </w:r>
      <w:r w:rsidR="00775771">
        <w:t xml:space="preserve"> you can only get better</w:t>
      </w:r>
      <w:r w:rsidR="00CB09FA">
        <w:t>,</w:t>
      </w:r>
      <w:r w:rsidR="00775771">
        <w:t xml:space="preserve"> and you cannot improve if you do not join Jim at the Swim practice.</w:t>
      </w:r>
    </w:p>
    <w:p w:rsidR="009C48A0" w:rsidRDefault="009C48A0" w:rsidP="009C48A0">
      <w:pPr>
        <w:pStyle w:val="ListNumber"/>
        <w:numPr>
          <w:ilvl w:val="0"/>
          <w:numId w:val="2"/>
        </w:numPr>
        <w:spacing w:line="480" w:lineRule="auto"/>
        <w:ind w:left="360"/>
      </w:pPr>
      <w:r>
        <w:t>“This whole setup sucks. This other guy gets the tutor, and the teacher tells me to go home and see if my mother can tutor me. She never had this math. Math isn’t even her thing. Does that make sense?”</w:t>
      </w:r>
    </w:p>
    <w:p w:rsidR="009C48A0" w:rsidRDefault="009C48A0" w:rsidP="009C48A0">
      <w:pPr>
        <w:pStyle w:val="ListNumber"/>
        <w:spacing w:line="480" w:lineRule="auto"/>
        <w:ind w:left="360"/>
      </w:pPr>
      <w:r>
        <w:lastRenderedPageBreak/>
        <w:t>FEELING:</w:t>
      </w:r>
      <w:r w:rsidR="005C2C49">
        <w:t xml:space="preserve"> You are enraged</w:t>
      </w:r>
    </w:p>
    <w:p w:rsidR="004D6A5D" w:rsidRPr="00C641D0" w:rsidRDefault="009C48A0" w:rsidP="00C36913">
      <w:pPr>
        <w:pStyle w:val="ListNumber"/>
        <w:spacing w:line="480" w:lineRule="auto"/>
        <w:ind w:left="360"/>
      </w:pPr>
      <w:r>
        <w:t>EMPATHIC RESPONSE:</w:t>
      </w:r>
      <w:r w:rsidR="00A74560">
        <w:t xml:space="preserve"> You are enraged because </w:t>
      </w:r>
      <w:r w:rsidR="00C36913">
        <w:t>the tutor didn’t treat you as you expected. I would feel the same way if that happe</w:t>
      </w:r>
      <w:r w:rsidR="00CB09FA">
        <w:t>ns</w:t>
      </w:r>
      <w:r w:rsidR="00C36913">
        <w:t xml:space="preserve"> to me.</w:t>
      </w:r>
    </w:p>
    <w:sectPr w:rsidR="004D6A5D" w:rsidRPr="00C641D0"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BDB" w:rsidRDefault="00230BDB" w:rsidP="004D6A5D">
      <w:pPr>
        <w:spacing w:line="240" w:lineRule="auto"/>
      </w:pPr>
      <w:r>
        <w:separator/>
      </w:r>
    </w:p>
  </w:endnote>
  <w:endnote w:type="continuationSeparator" w:id="1">
    <w:p w:rsidR="00230BDB" w:rsidRDefault="00230BDB"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BDB" w:rsidRDefault="00230BDB" w:rsidP="004D6A5D">
      <w:pPr>
        <w:spacing w:line="240" w:lineRule="auto"/>
      </w:pPr>
      <w:r>
        <w:separator/>
      </w:r>
    </w:p>
  </w:footnote>
  <w:footnote w:type="continuationSeparator" w:id="1">
    <w:p w:rsidR="00230BDB" w:rsidRDefault="00230BDB"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9C48A0" w:rsidP="00CB5B41">
    <w:pPr>
      <w:pStyle w:val="Header"/>
    </w:pPr>
    <w:r>
      <w:t>FEELINGS AND EMPHATIC RESPONSES</w:t>
    </w:r>
    <w:r w:rsidR="00CB5B41">
      <w:tab/>
    </w:r>
    <w:r w:rsidR="00CB5B41">
      <w:tab/>
    </w:r>
    <w:r w:rsidR="00F82A69">
      <w:fldChar w:fldCharType="begin"/>
    </w:r>
    <w:r w:rsidR="00CB5B41">
      <w:instrText xml:space="preserve"> PAGE   \* MERGEFORMAT </w:instrText>
    </w:r>
    <w:r w:rsidR="00F82A69">
      <w:fldChar w:fldCharType="separate"/>
    </w:r>
    <w:r w:rsidR="00817DFA">
      <w:rPr>
        <w:noProof/>
      </w:rPr>
      <w:t>3</w:t>
    </w:r>
    <w:r w:rsidR="00F82A69">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9C48A0">
      <w:t>FEELINGS AND EMPHATIC RESPONSES</w:t>
    </w:r>
    <w:r>
      <w:tab/>
    </w:r>
    <w:r w:rsidR="00F82A69">
      <w:fldChar w:fldCharType="begin"/>
    </w:r>
    <w:r>
      <w:instrText xml:space="preserve"> PAGE   \* MERGEFORMAT </w:instrText>
    </w:r>
    <w:r w:rsidR="00F82A69">
      <w:fldChar w:fldCharType="separate"/>
    </w:r>
    <w:r w:rsidR="00817DFA">
      <w:rPr>
        <w:noProof/>
      </w:rPr>
      <w:t>1</w:t>
    </w:r>
    <w:r w:rsidR="00F82A69">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68D04E52"/>
    <w:multiLevelType w:val="hybridMultilevel"/>
    <w:tmpl w:val="C460169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1sDQ0MjQzMDcyMTFR0lEKTi0uzszPAykwrAUAigSeZywAAAA="/>
  </w:docVars>
  <w:rsids>
    <w:rsidRoot w:val="009C48A0"/>
    <w:rsid w:val="000E1322"/>
    <w:rsid w:val="00127D5A"/>
    <w:rsid w:val="00147F2D"/>
    <w:rsid w:val="001853CD"/>
    <w:rsid w:val="00185788"/>
    <w:rsid w:val="00207C70"/>
    <w:rsid w:val="00230BDB"/>
    <w:rsid w:val="00232D24"/>
    <w:rsid w:val="00256793"/>
    <w:rsid w:val="00274851"/>
    <w:rsid w:val="003D3AFE"/>
    <w:rsid w:val="00431B3C"/>
    <w:rsid w:val="00441873"/>
    <w:rsid w:val="00485D1F"/>
    <w:rsid w:val="004A202D"/>
    <w:rsid w:val="004B3518"/>
    <w:rsid w:val="004D6A5D"/>
    <w:rsid w:val="00507A56"/>
    <w:rsid w:val="00520E29"/>
    <w:rsid w:val="00566CAC"/>
    <w:rsid w:val="00573BE7"/>
    <w:rsid w:val="005C2C49"/>
    <w:rsid w:val="00616BE9"/>
    <w:rsid w:val="006A3710"/>
    <w:rsid w:val="006B6814"/>
    <w:rsid w:val="007437DC"/>
    <w:rsid w:val="00775771"/>
    <w:rsid w:val="00794F51"/>
    <w:rsid w:val="007C1ED8"/>
    <w:rsid w:val="007D1B5A"/>
    <w:rsid w:val="00817DFA"/>
    <w:rsid w:val="00826586"/>
    <w:rsid w:val="009155C2"/>
    <w:rsid w:val="009602C6"/>
    <w:rsid w:val="00991FA7"/>
    <w:rsid w:val="009A7651"/>
    <w:rsid w:val="009C48A0"/>
    <w:rsid w:val="009D2700"/>
    <w:rsid w:val="00A3397C"/>
    <w:rsid w:val="00A67C27"/>
    <w:rsid w:val="00A74560"/>
    <w:rsid w:val="00AC618D"/>
    <w:rsid w:val="00AE4693"/>
    <w:rsid w:val="00C00033"/>
    <w:rsid w:val="00C36913"/>
    <w:rsid w:val="00C42431"/>
    <w:rsid w:val="00C641D0"/>
    <w:rsid w:val="00C92DD8"/>
    <w:rsid w:val="00CB09FA"/>
    <w:rsid w:val="00CB5B41"/>
    <w:rsid w:val="00CC2B35"/>
    <w:rsid w:val="00CD1AFC"/>
    <w:rsid w:val="00D362A5"/>
    <w:rsid w:val="00E36F73"/>
    <w:rsid w:val="00E72C59"/>
    <w:rsid w:val="00EE7B66"/>
    <w:rsid w:val="00F82A69"/>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693"/>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ListNumber">
    <w:name w:val="List Number"/>
    <w:basedOn w:val="Normal"/>
    <w:uiPriority w:val="99"/>
    <w:unhideWhenUsed/>
    <w:rsid w:val="009C48A0"/>
    <w:pPr>
      <w:spacing w:before="60" w:line="360" w:lineRule="auto"/>
    </w:pPr>
    <w:rPr>
      <w:rFonts w:ascii="Times" w:eastAsia="Times New Roman" w:hAnsi="Times" w:cs="Times"/>
    </w:rPr>
  </w:style>
  <w:style w:type="paragraph" w:customStyle="1" w:styleId="Bheading">
    <w:name w:val="B heading"/>
    <w:basedOn w:val="Normal"/>
    <w:next w:val="Normal"/>
    <w:uiPriority w:val="99"/>
    <w:rsid w:val="00185788"/>
    <w:pPr>
      <w:keepNext/>
      <w:spacing w:before="120" w:after="120" w:line="360" w:lineRule="auto"/>
    </w:pPr>
    <w:rPr>
      <w:rFonts w:ascii="Times" w:eastAsia="Times New Roman" w:hAnsi="Times" w:cs="Times"/>
      <w:b/>
      <w:bCs/>
      <w:kern w:val="28"/>
    </w:rPr>
  </w:style>
</w:styles>
</file>

<file path=word/webSettings.xml><?xml version="1.0" encoding="utf-8"?>
<w:webSettings xmlns:r="http://schemas.openxmlformats.org/officeDocument/2006/relationships" xmlns:w="http://schemas.openxmlformats.org/wordprocessingml/2006/main">
  <w:divs>
    <w:div w:id="314720296">
      <w:bodyDiv w:val="1"/>
      <w:marLeft w:val="0"/>
      <w:marRight w:val="0"/>
      <w:marTop w:val="0"/>
      <w:marBottom w:val="0"/>
      <w:divBdr>
        <w:top w:val="none" w:sz="0" w:space="0" w:color="auto"/>
        <w:left w:val="none" w:sz="0" w:space="0" w:color="auto"/>
        <w:bottom w:val="none" w:sz="0" w:space="0" w:color="auto"/>
        <w:right w:val="none" w:sz="0" w:space="0" w:color="auto"/>
      </w:divBdr>
    </w:div>
    <w:div w:id="1225678409">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9BAABB4-637A-429D-A369-1318BD33A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3</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2019-12-11T07:21:00Z</dcterms:created>
  <dcterms:modified xsi:type="dcterms:W3CDTF">2019-12-11T07:21:00Z</dcterms:modified>
</cp:coreProperties>
</file>